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102FE" w14:textId="77777777" w:rsidR="003E533B" w:rsidRDefault="009B084A" w:rsidP="00B57323">
      <w:pPr>
        <w:pStyle w:val="NoSpacing"/>
        <w:rPr>
          <w:rFonts w:cstheme="minorHAnsi"/>
          <w:color w:val="00B050"/>
          <w:sz w:val="24"/>
          <w:szCs w:val="24"/>
        </w:rPr>
      </w:pPr>
      <w:r w:rsidRPr="00984DD5">
        <w:rPr>
          <w:rFonts w:cstheme="minorHAnsi"/>
          <w:b/>
          <w:color w:val="00457C"/>
          <w:sz w:val="36"/>
          <w:szCs w:val="36"/>
        </w:rPr>
        <w:t>SUSTAINABILITY INITIATIVES</w:t>
      </w:r>
      <w:r w:rsidR="00B57323" w:rsidRPr="003E533B">
        <w:rPr>
          <w:rFonts w:cstheme="minorHAnsi"/>
          <w:color w:val="00457C"/>
          <w:sz w:val="60"/>
          <w:szCs w:val="60"/>
        </w:rPr>
        <w:br/>
      </w:r>
      <w:r w:rsidR="003E533B" w:rsidRPr="003E533B">
        <w:rPr>
          <w:rFonts w:cstheme="minorHAnsi"/>
          <w:color w:val="00B050"/>
          <w:sz w:val="24"/>
          <w:szCs w:val="24"/>
        </w:rPr>
        <w:t>AT A GLANCE</w:t>
      </w:r>
    </w:p>
    <w:p w14:paraId="2CFC9175" w14:textId="77777777" w:rsidR="003E533B" w:rsidRPr="009B084A" w:rsidRDefault="003E533B" w:rsidP="00B57323">
      <w:pPr>
        <w:pStyle w:val="NoSpacing"/>
        <w:rPr>
          <w:rFonts w:cstheme="minorHAnsi"/>
          <w:color w:val="000000" w:themeColor="text1"/>
          <w:sz w:val="20"/>
          <w:szCs w:val="20"/>
        </w:rPr>
      </w:pPr>
    </w:p>
    <w:p w14:paraId="7064FE68" w14:textId="77777777" w:rsidR="009B084A" w:rsidRPr="003F5A7D" w:rsidRDefault="009B084A" w:rsidP="009B084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All new infrastructure designed to USGBC LEED standards </w:t>
      </w:r>
    </w:p>
    <w:p w14:paraId="6D80D1DE" w14:textId="77777777" w:rsidR="009B084A" w:rsidRPr="003F5A7D" w:rsidRDefault="009B084A" w:rsidP="003F5A7D">
      <w:pPr>
        <w:pStyle w:val="ListParagraph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 w:rsidRPr="004C17B4">
        <w:rPr>
          <w:rFonts w:asciiTheme="minorHAnsi" w:eastAsiaTheme="minorEastAsia" w:hAnsi="Calibri" w:cstheme="minorBidi"/>
          <w:i/>
          <w:color w:val="000000" w:themeColor="text1"/>
          <w:kern w:val="24"/>
          <w:sz w:val="28"/>
          <w:szCs w:val="28"/>
        </w:rPr>
        <w:t>Operations and Maintenance Center</w:t>
      </w:r>
      <w:r w:rsidR="003F5A7D" w:rsidRPr="004C17B4">
        <w:rPr>
          <w:rFonts w:asciiTheme="minorHAnsi" w:eastAsiaTheme="minorEastAsia" w:hAnsi="Calibri" w:cstheme="minorBidi"/>
          <w:i/>
          <w:color w:val="000000" w:themeColor="text1"/>
          <w:kern w:val="24"/>
          <w:sz w:val="28"/>
          <w:szCs w:val="28"/>
        </w:rPr>
        <w:t xml:space="preserve"> (2014 LEED Gold pending)</w:t>
      </w:r>
      <w:r w:rsidRPr="004C17B4">
        <w:rPr>
          <w:rFonts w:asciiTheme="minorHAnsi" w:eastAsiaTheme="minorEastAsia" w:hAnsi="Calibri" w:cstheme="minorBidi"/>
          <w:i/>
          <w:color w:val="000000" w:themeColor="text1"/>
          <w:kern w:val="24"/>
          <w:sz w:val="28"/>
          <w:szCs w:val="28"/>
        </w:rPr>
        <w:t xml:space="preserve"> features</w:t>
      </w: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:</w:t>
      </w:r>
    </w:p>
    <w:p w14:paraId="020015AF" w14:textId="77777777" w:rsidR="003F5A7D" w:rsidRPr="003F5A7D" w:rsidRDefault="003F5A7D" w:rsidP="003F5A7D">
      <w:pPr>
        <w:pStyle w:val="ListParagraph"/>
        <w:rPr>
          <w:sz w:val="28"/>
          <w:szCs w:val="28"/>
        </w:rPr>
      </w:pPr>
    </w:p>
    <w:p w14:paraId="584C7A91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1,344 solar </w:t>
      </w:r>
      <w:r w:rsidR="00B5059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panels supply</w:t>
      </w: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a portion of the building’s electrical needs</w:t>
      </w:r>
    </w:p>
    <w:p w14:paraId="0906FC06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32 solar panels supply all hot water needs</w:t>
      </w:r>
    </w:p>
    <w:p w14:paraId="6BFF3982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Bus wash with state of the art water reclamation</w:t>
      </w:r>
    </w:p>
    <w:p w14:paraId="394E2D6F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Energy recovery system, radiant floor slabs</w:t>
      </w:r>
    </w:p>
    <w:p w14:paraId="0731C2E2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Daylighting, occupancy controlled lighting, low VOC carpets, paints, adhesives, and composite materials</w:t>
      </w:r>
    </w:p>
    <w:p w14:paraId="1B0E1D7D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proofErr w:type="spellStart"/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Bioswales</w:t>
      </w:r>
      <w:proofErr w:type="spellEnd"/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to control storm water runoff</w:t>
      </w:r>
    </w:p>
    <w:p w14:paraId="078DFF88" w14:textId="77777777" w:rsidR="009B084A" w:rsidRPr="003F5A7D" w:rsidRDefault="009B084A" w:rsidP="009B08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CNG fueling system and battery electric bus charging stations</w:t>
      </w:r>
    </w:p>
    <w:p w14:paraId="6D90C3F1" w14:textId="77777777" w:rsidR="003F5A7D" w:rsidRDefault="003F5A7D" w:rsidP="003F5A7D">
      <w:pPr>
        <w:ind w:left="720"/>
        <w:contextualSpacing/>
        <w:rPr>
          <w:sz w:val="28"/>
          <w:szCs w:val="28"/>
        </w:rPr>
      </w:pPr>
    </w:p>
    <w:p w14:paraId="65B9F5F3" w14:textId="77777777" w:rsidR="003F5A7D" w:rsidRPr="003F5A7D" w:rsidRDefault="003F5A7D" w:rsidP="003F5A7D">
      <w:pPr>
        <w:ind w:left="720"/>
        <w:contextualSpacing/>
        <w:rPr>
          <w:sz w:val="28"/>
          <w:szCs w:val="28"/>
        </w:rPr>
      </w:pPr>
      <w:r w:rsidRPr="004C17B4">
        <w:rPr>
          <w:i/>
          <w:sz w:val="28"/>
          <w:szCs w:val="28"/>
        </w:rPr>
        <w:t>District Station (2015 LEED Gold certified) features</w:t>
      </w:r>
      <w:r w:rsidRPr="003F5A7D">
        <w:rPr>
          <w:sz w:val="28"/>
          <w:szCs w:val="28"/>
        </w:rPr>
        <w:t>:</w:t>
      </w:r>
    </w:p>
    <w:p w14:paraId="2A1D5FCB" w14:textId="77777777" w:rsidR="003F5A7D" w:rsidRPr="003F5A7D" w:rsidRDefault="003F5A7D" w:rsidP="003F5A7D">
      <w:pPr>
        <w:pStyle w:val="ListParagraph"/>
        <w:numPr>
          <w:ilvl w:val="1"/>
          <w:numId w:val="1"/>
        </w:numPr>
        <w:rPr>
          <w:rFonts w:asciiTheme="minorHAnsi" w:hAnsiTheme="minorHAnsi"/>
          <w:sz w:val="28"/>
          <w:szCs w:val="28"/>
        </w:rPr>
      </w:pPr>
      <w:r w:rsidRPr="003F5A7D">
        <w:rPr>
          <w:rFonts w:asciiTheme="minorHAnsi" w:hAnsiTheme="minorHAnsi"/>
          <w:sz w:val="28"/>
          <w:szCs w:val="28"/>
        </w:rPr>
        <w:t>Solar Panel Roof</w:t>
      </w:r>
    </w:p>
    <w:p w14:paraId="43F0B388" w14:textId="77777777" w:rsidR="003F5A7D" w:rsidRPr="003F5A7D" w:rsidRDefault="003F5A7D" w:rsidP="003F5A7D">
      <w:pPr>
        <w:pStyle w:val="ListParagraph"/>
        <w:numPr>
          <w:ilvl w:val="1"/>
          <w:numId w:val="1"/>
        </w:numPr>
        <w:rPr>
          <w:rFonts w:asciiTheme="minorHAnsi" w:hAnsiTheme="minorHAnsi"/>
          <w:sz w:val="28"/>
          <w:szCs w:val="28"/>
        </w:rPr>
      </w:pPr>
      <w:r w:rsidRPr="003F5A7D">
        <w:rPr>
          <w:rFonts w:asciiTheme="minorHAnsi" w:hAnsiTheme="minorHAnsi"/>
          <w:sz w:val="28"/>
          <w:szCs w:val="28"/>
        </w:rPr>
        <w:t>Occupancy Controlled Lighting</w:t>
      </w:r>
    </w:p>
    <w:p w14:paraId="04243882" w14:textId="77777777" w:rsidR="003F5A7D" w:rsidRPr="003F5A7D" w:rsidRDefault="003F5A7D" w:rsidP="003F5A7D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F5A7D">
        <w:rPr>
          <w:rFonts w:asciiTheme="minorHAnsi" w:hAnsiTheme="minorHAnsi"/>
          <w:sz w:val="28"/>
          <w:szCs w:val="28"/>
        </w:rPr>
        <w:t>Re-use of water runoff</w:t>
      </w:r>
    </w:p>
    <w:p w14:paraId="7C988D5E" w14:textId="77777777" w:rsidR="003F5A7D" w:rsidRPr="003F5A7D" w:rsidRDefault="003F5A7D" w:rsidP="003F5A7D">
      <w:pPr>
        <w:pStyle w:val="ListParagraph"/>
        <w:ind w:left="1440"/>
        <w:rPr>
          <w:sz w:val="28"/>
          <w:szCs w:val="28"/>
        </w:rPr>
      </w:pPr>
      <w:r w:rsidRPr="003F5A7D">
        <w:rPr>
          <w:sz w:val="28"/>
          <w:szCs w:val="28"/>
        </w:rPr>
        <w:tab/>
      </w:r>
      <w:r w:rsidRPr="003F5A7D">
        <w:rPr>
          <w:sz w:val="28"/>
          <w:szCs w:val="28"/>
        </w:rPr>
        <w:tab/>
      </w:r>
      <w:r w:rsidRPr="003F5A7D">
        <w:rPr>
          <w:sz w:val="28"/>
          <w:szCs w:val="28"/>
        </w:rPr>
        <w:tab/>
      </w:r>
    </w:p>
    <w:p w14:paraId="03744D8E" w14:textId="77777777" w:rsidR="009B084A" w:rsidRPr="003F5A7D" w:rsidRDefault="009B084A" w:rsidP="009B084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Mixed-fleet of alternative fuel vehicles including clean-burning diesel, (</w:t>
      </w:r>
      <w:r w:rsidR="00AC590A"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1998</w:t>
      </w: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)</w:t>
      </w:r>
      <w:r w:rsidR="00B5059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,</w:t>
      </w: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compressed natural gas (2002), and battery electric technology (2018), hybrid electric paratransit vans (2010)</w:t>
      </w:r>
      <w:r w:rsidR="00595EA3"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, and bio-diesel (ferryboats)</w:t>
      </w:r>
    </w:p>
    <w:p w14:paraId="1FD0048C" w14:textId="77777777" w:rsidR="003F5A7D" w:rsidRPr="003F5A7D" w:rsidRDefault="003F5A7D" w:rsidP="003F5A7D">
      <w:pPr>
        <w:pStyle w:val="ListParagraph"/>
        <w:rPr>
          <w:sz w:val="28"/>
          <w:szCs w:val="28"/>
        </w:rPr>
      </w:pPr>
    </w:p>
    <w:p w14:paraId="0A4B3F09" w14:textId="77777777" w:rsidR="009B084A" w:rsidRPr="003F5A7D" w:rsidRDefault="009B084A" w:rsidP="009B084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Public Relations campaigns and key community partnerships to support sustainability efforts</w:t>
      </w:r>
      <w:r w:rsidR="00AC590A"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(John Deere, MidAmerican Energy)</w:t>
      </w:r>
    </w:p>
    <w:p w14:paraId="03BDFD63" w14:textId="77777777" w:rsidR="003F5A7D" w:rsidRPr="003F5A7D" w:rsidRDefault="003F5A7D" w:rsidP="003F5A7D">
      <w:pPr>
        <w:pStyle w:val="ListParagraph"/>
        <w:rPr>
          <w:sz w:val="28"/>
          <w:szCs w:val="28"/>
        </w:rPr>
      </w:pPr>
    </w:p>
    <w:p w14:paraId="2AAE6C86" w14:textId="77777777" w:rsidR="009B084A" w:rsidRPr="003F5A7D" w:rsidRDefault="009B084A" w:rsidP="009B084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American Public Transportation Association Sustainability Commitment </w:t>
      </w:r>
    </w:p>
    <w:p w14:paraId="008614F2" w14:textId="77777777" w:rsidR="003F5A7D" w:rsidRPr="003F5A7D" w:rsidRDefault="003F5A7D" w:rsidP="003F5A7D">
      <w:pPr>
        <w:pStyle w:val="ListParagraph"/>
        <w:rPr>
          <w:sz w:val="28"/>
          <w:szCs w:val="28"/>
        </w:rPr>
      </w:pPr>
    </w:p>
    <w:p w14:paraId="32DE273C" w14:textId="77777777" w:rsidR="009B084A" w:rsidRPr="003F5A7D" w:rsidRDefault="009B084A" w:rsidP="009B084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Find videos on the Operations Maintenance Center, Battery Electric buses, and more on YouTube: </w:t>
      </w:r>
      <w:proofErr w:type="spellStart"/>
      <w:r w:rsidRPr="003F5A7D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MetroQC</w:t>
      </w:r>
      <w:proofErr w:type="spellEnd"/>
    </w:p>
    <w:p w14:paraId="0F93FFCB" w14:textId="77777777" w:rsidR="00595EA3" w:rsidRDefault="00595EA3" w:rsidP="00595EA3">
      <w:pPr>
        <w:rPr>
          <w:sz w:val="36"/>
          <w:szCs w:val="36"/>
        </w:rPr>
      </w:pPr>
    </w:p>
    <w:p w14:paraId="3BC8C94E" w14:textId="77777777" w:rsidR="00595EA3" w:rsidRDefault="00595EA3" w:rsidP="00595EA3">
      <w:pPr>
        <w:rPr>
          <w:sz w:val="36"/>
          <w:szCs w:val="36"/>
        </w:rPr>
      </w:pPr>
    </w:p>
    <w:p w14:paraId="20DF7A29" w14:textId="77777777" w:rsidR="00595EA3" w:rsidRDefault="00595EA3" w:rsidP="00595EA3">
      <w:pPr>
        <w:rPr>
          <w:sz w:val="36"/>
          <w:szCs w:val="36"/>
        </w:rPr>
      </w:pPr>
    </w:p>
    <w:p w14:paraId="385E3755" w14:textId="77777777" w:rsidR="00595EA3" w:rsidRDefault="00595EA3" w:rsidP="00595EA3">
      <w:pPr>
        <w:pStyle w:val="NoSpacing"/>
        <w:rPr>
          <w:rFonts w:cstheme="minorHAnsi"/>
          <w:color w:val="00B050"/>
          <w:sz w:val="24"/>
          <w:szCs w:val="24"/>
        </w:rPr>
      </w:pPr>
      <w:r w:rsidRPr="00713E52">
        <w:rPr>
          <w:rFonts w:cstheme="minorHAnsi"/>
          <w:b/>
          <w:color w:val="00457C"/>
          <w:sz w:val="36"/>
          <w:szCs w:val="36"/>
        </w:rPr>
        <w:lastRenderedPageBreak/>
        <w:t>SUSTAINABILITY INITIATIVES</w:t>
      </w:r>
      <w:r>
        <w:rPr>
          <w:rFonts w:cstheme="minorHAnsi"/>
          <w:b/>
          <w:color w:val="00457C"/>
          <w:sz w:val="36"/>
          <w:szCs w:val="36"/>
        </w:rPr>
        <w:t xml:space="preserve"> –</w:t>
      </w:r>
      <w:r w:rsidRPr="00713E52">
        <w:rPr>
          <w:rFonts w:cstheme="minorHAnsi"/>
          <w:b/>
          <w:color w:val="00457C"/>
          <w:sz w:val="28"/>
          <w:szCs w:val="28"/>
        </w:rPr>
        <w:t>MESSAGING</w:t>
      </w:r>
      <w:r w:rsidRPr="003E533B">
        <w:rPr>
          <w:rFonts w:cstheme="minorHAnsi"/>
          <w:color w:val="00457C"/>
          <w:sz w:val="60"/>
          <w:szCs w:val="60"/>
        </w:rPr>
        <w:br/>
      </w:r>
    </w:p>
    <w:p w14:paraId="117D99D0" w14:textId="77777777" w:rsidR="00595EA3" w:rsidRPr="009B084A" w:rsidRDefault="00595EA3" w:rsidP="00595EA3">
      <w:pPr>
        <w:pStyle w:val="NoSpacing"/>
        <w:rPr>
          <w:rFonts w:cstheme="minorHAnsi"/>
          <w:color w:val="000000" w:themeColor="text1"/>
          <w:sz w:val="20"/>
          <w:szCs w:val="20"/>
        </w:rPr>
      </w:pPr>
    </w:p>
    <w:p w14:paraId="1A82838D" w14:textId="77777777" w:rsidR="00595EA3" w:rsidRPr="009B084A" w:rsidRDefault="00595EA3" w:rsidP="00595EA3">
      <w:pPr>
        <w:rPr>
          <w:sz w:val="20"/>
          <w:szCs w:val="20"/>
        </w:rPr>
      </w:pPr>
    </w:p>
    <w:p w14:paraId="1BFD7A89" w14:textId="77777777" w:rsidR="00595EA3" w:rsidRDefault="00422709" w:rsidP="00595EA3">
      <w:pPr>
        <w:pStyle w:val="NoSpacing"/>
        <w:rPr>
          <w:rFonts w:cstheme="minorHAnsi"/>
          <w:color w:val="000000" w:themeColor="text1"/>
          <w:sz w:val="24"/>
          <w:szCs w:val="24"/>
        </w:rPr>
      </w:pPr>
      <w:r w:rsidRPr="00DA138C">
        <w:rPr>
          <w:rFonts w:eastAsiaTheme="minorEastAsia" w:hAnsi="Calibri"/>
          <w:noProof/>
          <w:color w:val="000000" w:themeColor="text1"/>
          <w:kern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9F690E" wp14:editId="1F8DEB5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3714750" cy="428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1A685" w14:textId="77777777" w:rsidR="00A46527" w:rsidRPr="00422709" w:rsidRDefault="00A46527" w:rsidP="00A46527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270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2002 CNG BUS MESSAGING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CED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pt;width:292.5pt;height:33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" filled="f" stroked="f">
                <v:textbox>
                  <w:txbxContent>
                    <w:p w:rsidR="00A46527" w:rsidRPr="00422709" w:rsidRDefault="00A46527" w:rsidP="00A46527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22709">
                        <w:rPr>
                          <w:color w:val="00B050"/>
                          <w:sz w:val="28"/>
                          <w:szCs w:val="28"/>
                        </w:rPr>
                        <w:t>200</w:t>
                      </w:r>
                      <w:r w:rsidRPr="00422709">
                        <w:rPr>
                          <w:color w:val="00B050"/>
                          <w:sz w:val="28"/>
                          <w:szCs w:val="28"/>
                        </w:rPr>
                        <w:t>2</w:t>
                      </w:r>
                      <w:r w:rsidRPr="00422709">
                        <w:rPr>
                          <w:color w:val="00B050"/>
                          <w:sz w:val="28"/>
                          <w:szCs w:val="28"/>
                        </w:rPr>
                        <w:t xml:space="preserve"> CNG BUS MESSAGING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5EA3">
        <w:rPr>
          <w:noProof/>
          <w:sz w:val="20"/>
          <w:szCs w:val="20"/>
        </w:rPr>
        <w:t xml:space="preserve"> </w:t>
      </w:r>
    </w:p>
    <w:p w14:paraId="6652AA17" w14:textId="77777777" w:rsidR="00595EA3" w:rsidRPr="00595EA3" w:rsidRDefault="00A46527" w:rsidP="00595EA3">
      <w:pPr>
        <w:rPr>
          <w:sz w:val="36"/>
          <w:szCs w:val="36"/>
        </w:rPr>
      </w:pPr>
      <w:r w:rsidRPr="00A46527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28A5DB8" wp14:editId="313A3203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4862376" cy="1981200"/>
            <wp:effectExtent l="0" t="0" r="0" b="0"/>
            <wp:wrapNone/>
            <wp:docPr id="4" name="Picture 4" descr="U:\Administrative\Marketing\approval comps\jdb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Administrative\Marketing\approval comps\jdbu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7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429C6" w14:textId="77777777" w:rsidR="009B084A" w:rsidRPr="009B084A" w:rsidRDefault="009B084A" w:rsidP="009B084A">
      <w:pPr>
        <w:rPr>
          <w:sz w:val="20"/>
          <w:szCs w:val="20"/>
        </w:rPr>
      </w:pPr>
    </w:p>
    <w:p w14:paraId="13D3363F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28D4D3E6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07D1DD33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191F9B50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C95FEDD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15F43F8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4EBF5949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1DD11758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79794BEE" w14:textId="77777777" w:rsidR="00A46527" w:rsidRDefault="00422709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  <w:r w:rsidRPr="00DA138C"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09D7296" wp14:editId="5341A1A2">
                <wp:simplePos x="0" y="0"/>
                <wp:positionH relativeFrom="margin">
                  <wp:posOffset>3629025</wp:posOffset>
                </wp:positionH>
                <wp:positionV relativeFrom="paragraph">
                  <wp:posOffset>13335</wp:posOffset>
                </wp:positionV>
                <wp:extent cx="2638425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D131" w14:textId="77777777" w:rsidR="00595EA3" w:rsidRPr="00422709" w:rsidRDefault="00595EA3" w:rsidP="00595EA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2709">
                              <w:rPr>
                                <w:color w:val="00B050"/>
                                <w:sz w:val="28"/>
                                <w:szCs w:val="28"/>
                              </w:rPr>
                              <w:t>2018 ELECTRIC BUS MESSAGING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7B49" id="_x0000_s1027" type="#_x0000_t202" style="position:absolute;margin-left:285.75pt;margin-top:1.05pt;width:207.75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" filled="f" stroked="f">
                <v:textbox>
                  <w:txbxContent>
                    <w:p w:rsidR="00595EA3" w:rsidRPr="00422709" w:rsidRDefault="00595EA3" w:rsidP="00595EA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22709">
                        <w:rPr>
                          <w:color w:val="00B050"/>
                          <w:sz w:val="28"/>
                          <w:szCs w:val="28"/>
                        </w:rPr>
                        <w:t>2018 ELECTRIC BUS MESSAGING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138C">
        <w:rPr>
          <w:rFonts w:eastAsiaTheme="minorEastAsia" w:hAnsi="Calibri"/>
          <w:noProof/>
          <w:color w:val="000000" w:themeColor="text1"/>
          <w:kern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7E2A616" wp14:editId="6D0A527C">
                <wp:simplePos x="0" y="0"/>
                <wp:positionH relativeFrom="margin">
                  <wp:posOffset>200025</wp:posOffset>
                </wp:positionH>
                <wp:positionV relativeFrom="paragraph">
                  <wp:posOffset>13335</wp:posOffset>
                </wp:positionV>
                <wp:extent cx="2280920" cy="4191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0A16C" w14:textId="77777777" w:rsidR="00595EA3" w:rsidRPr="00422709" w:rsidRDefault="00595EA3" w:rsidP="00595EA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2270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2009 CNG BUS MESSAGING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0737" id="_x0000_s1028" type="#_x0000_t202" style="position:absolute;margin-left:15.75pt;margin-top:1.05pt;width:179.6pt;height:3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" filled="f" stroked="f">
                <v:textbox>
                  <w:txbxContent>
                    <w:p w:rsidR="00595EA3" w:rsidRPr="00422709" w:rsidRDefault="00595EA3" w:rsidP="00595EA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22709">
                        <w:rPr>
                          <w:color w:val="00B050"/>
                          <w:sz w:val="28"/>
                          <w:szCs w:val="28"/>
                        </w:rPr>
                        <w:t xml:space="preserve">2009 CNG BUS MESSAGING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D5CF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13B132DB" w14:textId="77777777" w:rsidR="00A46527" w:rsidRDefault="00C23C10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w:object w:dxaOrig="1440" w:dyaOrig="1440" w14:anchorId="400B5D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249.65pt;margin-top:12.25pt;width:282pt;height:282pt;z-index:-251652096;mso-wrap-edited:f;mso-width-percent:0;mso-height-percent:0;mso-position-horizontal-relative:text;mso-position-vertical-relative:text;mso-width-percent:0;mso-height-percent:0">
            <v:imagedata r:id="rId9" o:title=""/>
          </v:shape>
          <o:OLEObject Type="Embed" ProgID="AcroExch.Document.DC" ShapeID="_x0000_s1026" DrawAspect="Content" ObjectID="_1602676955" r:id="rId10"/>
        </w:object>
      </w:r>
      <w:r w:rsidR="00A46527" w:rsidRPr="0066450B">
        <w:rPr>
          <w:noProof/>
        </w:rPr>
        <w:drawing>
          <wp:anchor distT="0" distB="0" distL="114300" distR="114300" simplePos="0" relativeHeight="251660288" behindDoc="0" locked="0" layoutInCell="1" allowOverlap="1" wp14:anchorId="5ACA5C66" wp14:editId="20479D48">
            <wp:simplePos x="0" y="0"/>
            <wp:positionH relativeFrom="margin">
              <wp:posOffset>-504825</wp:posOffset>
            </wp:positionH>
            <wp:positionV relativeFrom="paragraph">
              <wp:posOffset>146050</wp:posOffset>
            </wp:positionV>
            <wp:extent cx="3590925" cy="3590925"/>
            <wp:effectExtent l="0" t="0" r="9525" b="9525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1" name="Picture 1" descr="U:\Administrative\Marketing\emalee\emalee 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Administrative\Marketing\emalee\emalee ad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8A812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15469F8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2E72281C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C798BEB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0DF996BB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3B184E30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2E7C6181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74B55213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B1A964A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76048A98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2745D0D9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3C69D067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426CC267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16AD217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A0AB30A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7837C0B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3A3AA40A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76B3D8A4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6C8AF094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293C5846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0B134EAC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7EBDDCC5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4CB6BEC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1AF82E67" w14:textId="77777777" w:rsidR="00A46527" w:rsidRDefault="00DA3EB3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  <w:r w:rsidRPr="00713E52">
        <w:rPr>
          <w:rFonts w:cstheme="minorHAnsi"/>
          <w:b/>
          <w:color w:val="00457C"/>
          <w:sz w:val="36"/>
          <w:szCs w:val="36"/>
        </w:rPr>
        <w:lastRenderedPageBreak/>
        <w:t>SUSTAINABILITY INITIATIVES</w:t>
      </w:r>
      <w:r>
        <w:rPr>
          <w:rFonts w:cstheme="minorHAnsi"/>
          <w:b/>
          <w:color w:val="00457C"/>
          <w:sz w:val="36"/>
          <w:szCs w:val="36"/>
        </w:rPr>
        <w:t xml:space="preserve"> –</w:t>
      </w:r>
      <w:r>
        <w:rPr>
          <w:rFonts w:cstheme="minorHAnsi"/>
          <w:b/>
          <w:color w:val="00457C"/>
          <w:sz w:val="28"/>
          <w:szCs w:val="28"/>
        </w:rPr>
        <w:t>PROJECTS</w:t>
      </w:r>
    </w:p>
    <w:p w14:paraId="3E18EDF3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D6D5685" w14:textId="77777777" w:rsidR="00A46527" w:rsidRDefault="00A46527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bookmarkStart w:id="0" w:name="_GoBack"/>
    <w:bookmarkEnd w:id="0"/>
    <w:p w14:paraId="469D24F3" w14:textId="77777777" w:rsidR="003E533B" w:rsidRDefault="00B50595" w:rsidP="00B57323">
      <w:pPr>
        <w:pStyle w:val="NoSpacing"/>
        <w:rPr>
          <w:rFonts w:cstheme="minorHAnsi"/>
          <w:color w:val="000000" w:themeColor="text1"/>
          <w:sz w:val="24"/>
          <w:szCs w:val="24"/>
        </w:rPr>
      </w:pPr>
      <w:r w:rsidRPr="00DA138C"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69A008" wp14:editId="4D2D3AAE">
                <wp:simplePos x="0" y="0"/>
                <wp:positionH relativeFrom="margin">
                  <wp:posOffset>3800475</wp:posOffset>
                </wp:positionH>
                <wp:positionV relativeFrom="paragraph">
                  <wp:posOffset>4140200</wp:posOffset>
                </wp:positionV>
                <wp:extent cx="1999615" cy="36639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326C" w14:textId="77777777" w:rsidR="00595EA3" w:rsidRPr="00DA3EB3" w:rsidRDefault="00595EA3" w:rsidP="00595EA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A3EB3">
                              <w:rPr>
                                <w:color w:val="00B050"/>
                                <w:sz w:val="28"/>
                                <w:szCs w:val="28"/>
                              </w:rPr>
                              <w:t>2018 New Flyer CNG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042B" id="_x0000_s1029" type="#_x0000_t202" style="position:absolute;margin-left:299.25pt;margin-top:326pt;width:157.45pt;height:28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" filled="f" stroked="f">
                <v:textbox>
                  <w:txbxContent>
                    <w:p w:rsidR="00595EA3" w:rsidRPr="00DA3EB3" w:rsidRDefault="00595EA3" w:rsidP="00595EA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>2018 New Flyer CNG 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5B311514" wp14:editId="05028160">
            <wp:simplePos x="0" y="0"/>
            <wp:positionH relativeFrom="margin">
              <wp:posOffset>3038475</wp:posOffset>
            </wp:positionH>
            <wp:positionV relativeFrom="paragraph">
              <wp:posOffset>4483100</wp:posOffset>
            </wp:positionV>
            <wp:extent cx="3505200" cy="2471420"/>
            <wp:effectExtent l="0" t="0" r="0" b="5080"/>
            <wp:wrapThrough wrapText="bothSides">
              <wp:wrapPolygon edited="0">
                <wp:start x="352" y="0"/>
                <wp:lineTo x="0" y="666"/>
                <wp:lineTo x="0" y="20146"/>
                <wp:lineTo x="117" y="21311"/>
                <wp:lineTo x="352" y="21478"/>
                <wp:lineTo x="21130" y="21478"/>
                <wp:lineTo x="21365" y="21311"/>
                <wp:lineTo x="21483" y="20146"/>
                <wp:lineTo x="21483" y="666"/>
                <wp:lineTo x="21130" y="0"/>
                <wp:lineTo x="352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2"/>
                    <a:stretch/>
                  </pic:blipFill>
                  <pic:spPr bwMode="auto">
                    <a:xfrm>
                      <a:off x="0" y="0"/>
                      <a:ext cx="350520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38C"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C2A02EF" wp14:editId="02BF7A79">
                <wp:simplePos x="0" y="0"/>
                <wp:positionH relativeFrom="margin">
                  <wp:posOffset>-85725</wp:posOffset>
                </wp:positionH>
                <wp:positionV relativeFrom="paragraph">
                  <wp:posOffset>4130675</wp:posOffset>
                </wp:positionV>
                <wp:extent cx="2733675" cy="30924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704F9" w14:textId="77777777" w:rsidR="00595EA3" w:rsidRPr="00DA3EB3" w:rsidRDefault="00595EA3" w:rsidP="00595EA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A3EB3">
                              <w:rPr>
                                <w:color w:val="00B050"/>
                                <w:sz w:val="28"/>
                                <w:szCs w:val="28"/>
                              </w:rPr>
                              <w:t>2018 Proterra Battery Electric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B5E8" id="_x0000_s1030" type="#_x0000_t202" style="position:absolute;margin-left:-6.75pt;margin-top:325.25pt;width:215.25pt;height:2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" filled="f" stroked="f">
                <v:textbox>
                  <w:txbxContent>
                    <w:p w:rsidR="00595EA3" w:rsidRPr="00DA3EB3" w:rsidRDefault="00595EA3" w:rsidP="00595EA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 xml:space="preserve">2018 </w:t>
                      </w:r>
                      <w:proofErr w:type="spellStart"/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>Proterra</w:t>
                      </w:r>
                      <w:proofErr w:type="spellEnd"/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 xml:space="preserve"> Battery Electric 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06CA19CD" wp14:editId="124C768A">
            <wp:simplePos x="0" y="0"/>
            <wp:positionH relativeFrom="column">
              <wp:posOffset>-438150</wp:posOffset>
            </wp:positionH>
            <wp:positionV relativeFrom="paragraph">
              <wp:posOffset>4473575</wp:posOffset>
            </wp:positionV>
            <wp:extent cx="3362325" cy="2512060"/>
            <wp:effectExtent l="0" t="0" r="9525" b="2540"/>
            <wp:wrapThrough wrapText="bothSides">
              <wp:wrapPolygon edited="0">
                <wp:start x="367" y="0"/>
                <wp:lineTo x="0" y="655"/>
                <wp:lineTo x="0" y="21130"/>
                <wp:lineTo x="367" y="21458"/>
                <wp:lineTo x="21172" y="21458"/>
                <wp:lineTo x="21539" y="21130"/>
                <wp:lineTo x="21539" y="655"/>
                <wp:lineTo x="21172" y="0"/>
                <wp:lineTo x="367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FTSIDE2SKYcompress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9"/>
                    <a:stretch/>
                  </pic:blipFill>
                  <pic:spPr bwMode="auto">
                    <a:xfrm>
                      <a:off x="0" y="0"/>
                      <a:ext cx="3362325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A6C44EC" wp14:editId="469CD030">
            <wp:simplePos x="0" y="0"/>
            <wp:positionH relativeFrom="margin">
              <wp:posOffset>3171825</wp:posOffset>
            </wp:positionH>
            <wp:positionV relativeFrom="paragraph">
              <wp:posOffset>977900</wp:posOffset>
            </wp:positionV>
            <wp:extent cx="3276600" cy="2186305"/>
            <wp:effectExtent l="0" t="0" r="0" b="4445"/>
            <wp:wrapThrough wrapText="bothSides">
              <wp:wrapPolygon edited="0">
                <wp:start x="377" y="0"/>
                <wp:lineTo x="0" y="753"/>
                <wp:lineTo x="0" y="19950"/>
                <wp:lineTo x="126" y="21267"/>
                <wp:lineTo x="377" y="21456"/>
                <wp:lineTo x="21098" y="21456"/>
                <wp:lineTo x="21349" y="21267"/>
                <wp:lineTo x="21474" y="19950"/>
                <wp:lineTo x="21474" y="753"/>
                <wp:lineTo x="21098" y="0"/>
                <wp:lineTo x="37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troLINK - Entrance - compress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63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08EB9759" wp14:editId="5119DB4B">
            <wp:simplePos x="0" y="0"/>
            <wp:positionH relativeFrom="margin">
              <wp:posOffset>-537210</wp:posOffset>
            </wp:positionH>
            <wp:positionV relativeFrom="paragraph">
              <wp:posOffset>1006475</wp:posOffset>
            </wp:positionV>
            <wp:extent cx="3497580" cy="2095500"/>
            <wp:effectExtent l="0" t="0" r="7620" b="0"/>
            <wp:wrapThrough wrapText="bothSides">
              <wp:wrapPolygon edited="0">
                <wp:start x="353" y="0"/>
                <wp:lineTo x="0" y="785"/>
                <wp:lineTo x="0" y="20225"/>
                <wp:lineTo x="353" y="21404"/>
                <wp:lineTo x="21176" y="21404"/>
                <wp:lineTo x="21529" y="20225"/>
                <wp:lineTo x="21529" y="785"/>
                <wp:lineTo x="21176" y="0"/>
                <wp:lineTo x="353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9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" b="25961"/>
                    <a:stretch/>
                  </pic:blipFill>
                  <pic:spPr bwMode="auto">
                    <a:xfrm>
                      <a:off x="0" y="0"/>
                      <a:ext cx="349758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EB3" w:rsidRPr="00DA138C"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7FE9B4B" wp14:editId="2D987E4A">
                <wp:simplePos x="0" y="0"/>
                <wp:positionH relativeFrom="margin">
                  <wp:posOffset>-314325</wp:posOffset>
                </wp:positionH>
                <wp:positionV relativeFrom="paragraph">
                  <wp:posOffset>470535</wp:posOffset>
                </wp:positionV>
                <wp:extent cx="3219450" cy="5715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148F" w14:textId="77777777" w:rsidR="00595EA3" w:rsidRPr="00DA3EB3" w:rsidRDefault="00595EA3" w:rsidP="00595EA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A3EB3">
                              <w:rPr>
                                <w:color w:val="00B050"/>
                                <w:sz w:val="28"/>
                                <w:szCs w:val="28"/>
                              </w:rPr>
                              <w:t>2015 LEED Gold Certified District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C089" id="_x0000_s1031" type="#_x0000_t202" style="position:absolute;margin-left:-24.75pt;margin-top:37.05pt;width:253.5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" filled="f" stroked="f">
                <v:textbox>
                  <w:txbxContent>
                    <w:p w:rsidR="00595EA3" w:rsidRPr="00DA3EB3" w:rsidRDefault="00595EA3" w:rsidP="00595EA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>2015 LEED Gold Certified District Station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3EB3" w:rsidRPr="00DA138C">
        <w:rPr>
          <w:rFonts w:eastAsiaTheme="minorEastAsia" w:hAnsi="Calibr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E31A1E4" wp14:editId="611C8CD4">
                <wp:simplePos x="0" y="0"/>
                <wp:positionH relativeFrom="margin">
                  <wp:posOffset>3409950</wp:posOffset>
                </wp:positionH>
                <wp:positionV relativeFrom="paragraph">
                  <wp:posOffset>434975</wp:posOffset>
                </wp:positionV>
                <wp:extent cx="3114675" cy="607060"/>
                <wp:effectExtent l="0" t="0" r="0" b="25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DFDA1" w14:textId="77777777" w:rsidR="00595EA3" w:rsidRPr="00DA3EB3" w:rsidRDefault="00595EA3" w:rsidP="00595EA3">
                            <w:pPr>
                              <w:contextualSpacing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A3EB3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2014 LEED Gold Certified (Pending) </w:t>
                            </w:r>
                          </w:p>
                          <w:p w14:paraId="5477DDEE" w14:textId="77777777" w:rsidR="00595EA3" w:rsidRPr="00DA3EB3" w:rsidRDefault="00595EA3" w:rsidP="00595EA3">
                            <w:pPr>
                              <w:contextualSpacing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A3EB3">
                              <w:rPr>
                                <w:color w:val="00B050"/>
                                <w:sz w:val="28"/>
                                <w:szCs w:val="28"/>
                              </w:rPr>
                              <w:t>Operations and Maintenance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B03E" id="_x0000_s1032" type="#_x0000_t202" style="position:absolute;margin-left:268.5pt;margin-top:34.25pt;width:245.25pt;height:47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" filled="f" stroked="f">
                <v:textbox>
                  <w:txbxContent>
                    <w:p w:rsidR="00595EA3" w:rsidRPr="00DA3EB3" w:rsidRDefault="00595EA3" w:rsidP="00595EA3">
                      <w:pPr>
                        <w:contextualSpacing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 xml:space="preserve">2014 LEED Gold Certified (Pending) </w:t>
                      </w:r>
                    </w:p>
                    <w:p w:rsidR="00595EA3" w:rsidRPr="00DA3EB3" w:rsidRDefault="00595EA3" w:rsidP="00595EA3">
                      <w:pPr>
                        <w:contextualSpacing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DA3EB3">
                        <w:rPr>
                          <w:color w:val="00B050"/>
                          <w:sz w:val="28"/>
                          <w:szCs w:val="28"/>
                        </w:rPr>
                        <w:t>Operations and Maintenance Center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E533B" w:rsidSect="008143E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B6EAE" w14:textId="77777777" w:rsidR="00C23C10" w:rsidRDefault="00C23C10" w:rsidP="00ED17D4">
      <w:pPr>
        <w:spacing w:after="0" w:line="240" w:lineRule="auto"/>
      </w:pPr>
      <w:r>
        <w:separator/>
      </w:r>
    </w:p>
  </w:endnote>
  <w:endnote w:type="continuationSeparator" w:id="0">
    <w:p w14:paraId="28D0F817" w14:textId="77777777" w:rsidR="00C23C10" w:rsidRDefault="00C23C10" w:rsidP="00ED1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A90BC" w14:textId="77777777" w:rsidR="00C23C10" w:rsidRDefault="00C23C10" w:rsidP="00ED17D4">
      <w:pPr>
        <w:spacing w:after="0" w:line="240" w:lineRule="auto"/>
      </w:pPr>
      <w:r>
        <w:separator/>
      </w:r>
    </w:p>
  </w:footnote>
  <w:footnote w:type="continuationSeparator" w:id="0">
    <w:p w14:paraId="07A7240C" w14:textId="77777777" w:rsidR="00C23C10" w:rsidRDefault="00C23C10" w:rsidP="00ED1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3002" w14:textId="77777777" w:rsidR="00ED17D4" w:rsidRDefault="008120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9DA455" wp14:editId="32B62AB8">
          <wp:simplePos x="0" y="0"/>
          <wp:positionH relativeFrom="column">
            <wp:posOffset>-895985</wp:posOffset>
          </wp:positionH>
          <wp:positionV relativeFrom="paragraph">
            <wp:posOffset>-439420</wp:posOffset>
          </wp:positionV>
          <wp:extent cx="7750963" cy="10030968"/>
          <wp:effectExtent l="0" t="0" r="2540" b="889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18-QCM-0111-Word_Template_metroli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963" cy="10030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35987"/>
    <w:multiLevelType w:val="hybridMultilevel"/>
    <w:tmpl w:val="485EC0C8"/>
    <w:lvl w:ilvl="0" w:tplc="34EA7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ACB3D4">
      <w:start w:val="4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6E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CE6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CE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E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86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09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FE8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0E6"/>
    <w:rsid w:val="00186D26"/>
    <w:rsid w:val="00221382"/>
    <w:rsid w:val="002330E6"/>
    <w:rsid w:val="00302088"/>
    <w:rsid w:val="00332FFE"/>
    <w:rsid w:val="003E533B"/>
    <w:rsid w:val="003F5A7D"/>
    <w:rsid w:val="00422709"/>
    <w:rsid w:val="00480273"/>
    <w:rsid w:val="004C17B4"/>
    <w:rsid w:val="00527D6B"/>
    <w:rsid w:val="00580938"/>
    <w:rsid w:val="00595EA3"/>
    <w:rsid w:val="005F19EA"/>
    <w:rsid w:val="00662DAE"/>
    <w:rsid w:val="00667C47"/>
    <w:rsid w:val="006C624C"/>
    <w:rsid w:val="007C4DF4"/>
    <w:rsid w:val="008106FA"/>
    <w:rsid w:val="0081201E"/>
    <w:rsid w:val="008143EA"/>
    <w:rsid w:val="00904446"/>
    <w:rsid w:val="00984DD5"/>
    <w:rsid w:val="009B084A"/>
    <w:rsid w:val="009E79C3"/>
    <w:rsid w:val="00A15629"/>
    <w:rsid w:val="00A46527"/>
    <w:rsid w:val="00A749B7"/>
    <w:rsid w:val="00AC590A"/>
    <w:rsid w:val="00AE56A4"/>
    <w:rsid w:val="00B50595"/>
    <w:rsid w:val="00B57323"/>
    <w:rsid w:val="00BF74CE"/>
    <w:rsid w:val="00C05F42"/>
    <w:rsid w:val="00C23C10"/>
    <w:rsid w:val="00C67A43"/>
    <w:rsid w:val="00CE7830"/>
    <w:rsid w:val="00DA138C"/>
    <w:rsid w:val="00DA1CA9"/>
    <w:rsid w:val="00DA3EB3"/>
    <w:rsid w:val="00ED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04882"/>
  <w15:chartTrackingRefBased/>
  <w15:docId w15:val="{441BEF1C-E130-490E-9951-8C9F4D36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7D4"/>
  </w:style>
  <w:style w:type="paragraph" w:styleId="Footer">
    <w:name w:val="footer"/>
    <w:basedOn w:val="Normal"/>
    <w:link w:val="FooterChar"/>
    <w:uiPriority w:val="99"/>
    <w:unhideWhenUsed/>
    <w:rsid w:val="00ED1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7D4"/>
  </w:style>
  <w:style w:type="paragraph" w:styleId="NoSpacing">
    <w:name w:val="No Spacing"/>
    <w:uiPriority w:val="1"/>
    <w:qFormat/>
    <w:rsid w:val="00B57323"/>
    <w:pPr>
      <w:spacing w:after="0" w:line="240" w:lineRule="auto"/>
    </w:pPr>
  </w:style>
  <w:style w:type="table" w:styleId="TableGrid">
    <w:name w:val="Table Grid"/>
    <w:basedOn w:val="TableNormal"/>
    <w:uiPriority w:val="39"/>
    <w:rsid w:val="003E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3E533B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E533B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533B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3E533B"/>
    <w:rPr>
      <w:i/>
      <w:iCs/>
    </w:rPr>
  </w:style>
  <w:style w:type="table" w:styleId="LightShading-Accent1">
    <w:name w:val="Light Shading Accent 1"/>
    <w:basedOn w:val="TableNormal"/>
    <w:uiPriority w:val="60"/>
    <w:rsid w:val="003E533B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9B08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9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5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24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40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63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62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7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nniferg\AppData\Local\Microsoft\Windows\Temporary%20Internet%20Files\Content.Outlook\YKVURID3\18-QCM-0111-Word_Template_MetroLink_061118_aj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F1210-2949-AD44-9587-BB0104887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C:\Users\jenniferg\AppData\Local\Microsoft\Windows\Temporary Internet Files\Content.Outlook\YKVURID3\18-QCM-0111-Word_Template_MetroLink_061118_ajb.dotx</Template>
  <TotalTime>1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Garrity</dc:creator>
  <cp:keywords/>
  <dc:description/>
  <cp:lastModifiedBy>Jeannie Price</cp:lastModifiedBy>
  <cp:revision>2</cp:revision>
  <cp:lastPrinted>2018-11-02T16:29:00Z</cp:lastPrinted>
  <dcterms:created xsi:type="dcterms:W3CDTF">2018-11-02T20:16:00Z</dcterms:created>
  <dcterms:modified xsi:type="dcterms:W3CDTF">2018-11-02T20:16:00Z</dcterms:modified>
</cp:coreProperties>
</file>